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71"/>
        <w:gridCol w:w="5528"/>
      </w:tblGrid>
      <w:tr w:rsidR="000B563A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0B563A" w:rsidRPr="00C56D6B" w:rsidRDefault="000B563A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Pr="00C56D6B">
              <w:rPr>
                <w:szCs w:val="24"/>
              </w:rPr>
              <w:t>THÀNH PHỐ HỒ CHÍ MINH</w:t>
            </w: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>
              <w:rPr>
                <w:b/>
              </w:rPr>
              <w:t xml:space="preserve"> TP. HỒ CHÍ MINH</w:t>
            </w: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noProof/>
              </w:rPr>
              <w:pict>
                <v:line id="Straight Connector 3" o:spid="_x0000_s1026" style="position:absolute;z-index:251658240;visibility:visibl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</w:pict>
            </w: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C56D6B">
                  <w:rPr>
                    <w:b/>
                    <w:bCs/>
                    <w:sz w:val="24"/>
                  </w:rPr>
                  <w:t>NAM</w:t>
                </w:r>
              </w:smartTag>
            </w:smartTag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noProof/>
              </w:rPr>
              <w:pict>
                <v:line id="Straight Connector 1" o:spid="_x0000_s1027" style="position:absolute;left:0;text-align:left;z-index:251659264;visibility:visibl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</w:pict>
            </w:r>
            <w:r w:rsidRPr="004E5B57">
              <w:rPr>
                <w:b/>
              </w:rPr>
              <w:t>Ðộc Lập - Tự Do - Hạnh phú</w:t>
            </w:r>
            <w:r w:rsidRPr="00C56D6B">
              <w:rPr>
                <w:b/>
                <w:u w:val="single"/>
              </w:rPr>
              <w:t>c</w:t>
            </w: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0B563A" w:rsidRPr="00C56D6B" w:rsidRDefault="000B563A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0B563A" w:rsidRPr="00C56D6B" w:rsidRDefault="000B563A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Hồ Chí Minh, ngày </w:t>
            </w:r>
            <w:r>
              <w:rPr>
                <w:i/>
              </w:rPr>
              <w:t>23</w:t>
            </w:r>
            <w:r w:rsidRPr="00C56D6B">
              <w:rPr>
                <w:i/>
              </w:rPr>
              <w:t xml:space="preserve">  tháng </w:t>
            </w:r>
            <w:r>
              <w:rPr>
                <w:i/>
              </w:rPr>
              <w:t>7</w:t>
            </w:r>
            <w:r w:rsidRPr="00C56D6B">
              <w:rPr>
                <w:i/>
              </w:rPr>
              <w:t xml:space="preserve"> nãm 201</w:t>
            </w:r>
            <w:r>
              <w:rPr>
                <w:i/>
              </w:rPr>
              <w:t>5</w:t>
            </w:r>
          </w:p>
        </w:tc>
      </w:tr>
    </w:tbl>
    <w:p w:rsidR="000B563A" w:rsidRPr="004353C0" w:rsidRDefault="000B563A" w:rsidP="00C631DE">
      <w:pPr>
        <w:tabs>
          <w:tab w:val="center" w:pos="2268"/>
          <w:tab w:val="center" w:pos="6958"/>
        </w:tabs>
        <w:jc w:val="both"/>
      </w:pPr>
    </w:p>
    <w:p w:rsidR="000B563A" w:rsidRPr="00C631DE" w:rsidRDefault="000B563A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Pr="00C631DE">
        <w:rPr>
          <w:b/>
          <w:bCs/>
          <w:sz w:val="30"/>
          <w:szCs w:val="30"/>
        </w:rPr>
        <w:t>BÁO CÁO</w:t>
      </w:r>
    </w:p>
    <w:p w:rsidR="000B563A" w:rsidRDefault="000B563A" w:rsidP="00C631DE">
      <w:pPr>
        <w:jc w:val="center"/>
        <w:rPr>
          <w:b/>
          <w:bCs/>
        </w:rPr>
      </w:pPr>
      <w:r w:rsidRPr="00C631DE">
        <w:rPr>
          <w:b/>
          <w:bCs/>
        </w:rPr>
        <w:t xml:space="preserve">Về </w:t>
      </w:r>
      <w:r>
        <w:rPr>
          <w:b/>
          <w:bCs/>
        </w:rPr>
        <w:t>tình hình thực hiện công tác kiểm tra vệ sinh</w:t>
      </w:r>
      <w:r w:rsidRPr="00C631DE">
        <w:rPr>
          <w:b/>
          <w:bCs/>
        </w:rPr>
        <w:t xml:space="preserve"> liên phòng </w:t>
      </w:r>
    </w:p>
    <w:p w:rsidR="000B563A" w:rsidRPr="00C631DE" w:rsidRDefault="000B563A" w:rsidP="00C631DE">
      <w:pPr>
        <w:jc w:val="center"/>
        <w:rPr>
          <w:b/>
          <w:bCs/>
        </w:rPr>
      </w:pPr>
      <w:r>
        <w:rPr>
          <w:b/>
          <w:bCs/>
        </w:rPr>
        <w:t>Ngày 16/7</w:t>
      </w:r>
      <w:r w:rsidRPr="00C631DE">
        <w:rPr>
          <w:b/>
          <w:bCs/>
        </w:rPr>
        <w:t>/201</w:t>
      </w:r>
      <w:r>
        <w:rPr>
          <w:b/>
          <w:bCs/>
        </w:rPr>
        <w:t>5</w:t>
      </w:r>
    </w:p>
    <w:p w:rsidR="000B563A" w:rsidRDefault="000B563A"/>
    <w:p w:rsidR="000B563A" w:rsidRDefault="000B563A" w:rsidP="00C56D6B">
      <w:r>
        <w:t>Ngày kiểm tra: 16/7/2015</w:t>
      </w:r>
    </w:p>
    <w:p w:rsidR="000B563A" w:rsidRDefault="000B563A" w:rsidP="00C56D6B">
      <w:r>
        <w:t>Người kiểm tra: các thành viên trong ban An toàn Lao động</w:t>
      </w:r>
    </w:p>
    <w:p w:rsidR="000B563A" w:rsidRDefault="000B563A">
      <w:r>
        <w:tab/>
      </w:r>
    </w:p>
    <w:tbl>
      <w:tblPr>
        <w:tblW w:w="9512" w:type="dxa"/>
        <w:tblInd w:w="93" w:type="dxa"/>
        <w:tblLook w:val="00A0"/>
      </w:tblPr>
      <w:tblGrid>
        <w:gridCol w:w="1858"/>
        <w:gridCol w:w="142"/>
        <w:gridCol w:w="4394"/>
        <w:gridCol w:w="3118"/>
      </w:tblGrid>
      <w:tr w:rsidR="000B563A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563A" w:rsidRPr="00C56D6B" w:rsidRDefault="000B563A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Khoa </w:t>
            </w:r>
            <w:r>
              <w:rPr>
                <w:b/>
                <w:bCs/>
                <w:color w:val="000000"/>
                <w:sz w:val="24"/>
                <w:szCs w:val="24"/>
              </w:rPr>
              <w:t>Công nghệ Cơ Khí</w:t>
            </w:r>
          </w:p>
        </w:tc>
      </w:tr>
      <w:tr w:rsidR="000B563A" w:rsidRPr="00C56D6B" w:rsidTr="00386739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Phòng/ Khu vực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0B563A" w:rsidRPr="00C56D6B" w:rsidTr="00386739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7A0BB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CNC</w:t>
            </w:r>
            <w:r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563A" w:rsidRPr="004F6249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Bình chữa cháy đã thu hồi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tủ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F50D8B">
              <w:rPr>
                <w:color w:val="000000"/>
                <w:sz w:val="24"/>
                <w:szCs w:val="24"/>
                <w:highlight w:val="yellow"/>
              </w:rPr>
              <w:t>Có 01 Tiêu lệnh bị mờ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Kim chống sét (Cột thiên lôi chống sét)</w:t>
            </w:r>
          </w:p>
          <w:p w:rsidR="000B563A" w:rsidRPr="004F6249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CB (cầu dao), tốt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B563A" w:rsidRPr="00C56D6B" w:rsidTr="00386739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7A0BB1">
            <w:pPr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Phay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563A" w:rsidRDefault="000B563A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01 tiêu lệnh (bình thường)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kim chống sét </w:t>
            </w:r>
          </w:p>
          <w:p w:rsidR="000B563A" w:rsidRPr="004F6249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7A0BB1">
            <w:pPr>
              <w:rPr>
                <w:color w:val="000000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Tiện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563A" w:rsidRDefault="000B563A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01 tiêu lệnh (bình thường)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0B563A" w:rsidRDefault="000B563A" w:rsidP="00870CB8">
            <w:pPr>
              <w:jc w:val="both"/>
            </w:pPr>
            <w:r>
              <w:t>- Máy khoan đứng + Máy cưa (không sử dụng)</w:t>
            </w:r>
          </w:p>
          <w:p w:rsidR="000B563A" w:rsidRPr="004F6249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 w:rsidRPr="00F50D8B">
              <w:rPr>
                <w:highlight w:val="yellow"/>
              </w:rPr>
              <w:t>- Có 01 máy mài không có chắn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 w:rsidRPr="00F50D8B">
              <w:rPr>
                <w:highlight w:val="yellow"/>
              </w:rPr>
              <w:t xml:space="preserve">- </w:t>
            </w:r>
            <w:r w:rsidRPr="00F50D8B">
              <w:rPr>
                <w:color w:val="000000"/>
                <w:sz w:val="24"/>
                <w:szCs w:val="24"/>
                <w:highlight w:val="yellow"/>
              </w:rPr>
              <w:t>Không có tiêu lệnh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Hàn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 w:rsidRPr="002A7BA9">
              <w:rPr>
                <w:highlight w:val="yellow"/>
              </w:rPr>
              <w:t xml:space="preserve">- </w:t>
            </w:r>
            <w:r w:rsidRPr="002A7BA9">
              <w:rPr>
                <w:color w:val="000000"/>
                <w:sz w:val="24"/>
                <w:szCs w:val="24"/>
                <w:highlight w:val="yellow"/>
              </w:rPr>
              <w:t>Không có Tiêu lệnh PCCC</w:t>
            </w:r>
          </w:p>
          <w:p w:rsidR="000B563A" w:rsidRDefault="000B563A" w:rsidP="00870CB8">
            <w:pPr>
              <w:jc w:val="both"/>
            </w:pPr>
            <w:r w:rsidRPr="002A7BA9">
              <w:rPr>
                <w:highlight w:val="yellow"/>
              </w:rPr>
              <w:t xml:space="preserve">- </w:t>
            </w:r>
            <w:r w:rsidRPr="002A7BA9">
              <w:rPr>
                <w:color w:val="000000"/>
                <w:sz w:val="24"/>
                <w:szCs w:val="24"/>
                <w:highlight w:val="yellow"/>
              </w:rPr>
              <w:t>Không có Cát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Máy khoan đứng (không sử dụng)</w:t>
            </w:r>
          </w:p>
          <w:p w:rsidR="000B563A" w:rsidRDefault="000B563A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>- Có bình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Tiện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>
              <w:t xml:space="preserve">bình chữa cháy </w:t>
            </w:r>
          </w:p>
          <w:p w:rsidR="000B563A" w:rsidRDefault="000B563A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0B563A" w:rsidRDefault="000B563A" w:rsidP="00870CB8">
            <w:pPr>
              <w:jc w:val="both"/>
            </w:pPr>
            <w:r>
              <w:t>- Có 01 Máy khoan đứng (không sử dụng)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 w:rsidRPr="002A7BA9">
              <w:rPr>
                <w:highlight w:val="yellow"/>
              </w:rPr>
              <w:t>Có 01 máy mài gãy tấm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451589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5D6FB3" w:rsidRDefault="000B563A" w:rsidP="00870CB8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Trung tâm Truyền thông - Thư viện</w:t>
            </w:r>
          </w:p>
        </w:tc>
      </w:tr>
      <w:tr w:rsidR="000B563A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0B563A" w:rsidRDefault="000B563A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451589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5D6FB3" w:rsidRDefault="000B563A" w:rsidP="00386739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Khoa C</w:t>
            </w:r>
            <w:r>
              <w:rPr>
                <w:b/>
                <w:color w:val="000000"/>
              </w:rPr>
              <w:t>ông nghệ thông tin</w:t>
            </w:r>
          </w:p>
        </w:tc>
      </w:tr>
      <w:tr w:rsidR="000B563A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0B563A" w:rsidRDefault="000B563A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0B563A" w:rsidRDefault="000B563A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0B563A" w:rsidRDefault="000B563A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tiêu lệnh </w:t>
            </w:r>
            <w:r>
              <w:t>PCCC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0B563A" w:rsidRDefault="000B563A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451589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563A" w:rsidRPr="004F5E0B" w:rsidRDefault="000B563A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Nhiệt lạnh; Khoa </w:t>
            </w:r>
            <w:r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May Thời trang; K</w:t>
            </w:r>
            <w:r>
              <w:rPr>
                <w:b/>
                <w:szCs w:val="28"/>
              </w:rPr>
              <w:t xml:space="preserve">hoa Công nghệ thông tin; Khối THPT; Khoa </w:t>
            </w:r>
            <w:r>
              <w:rPr>
                <w:b/>
                <w:color w:val="000000"/>
              </w:rPr>
              <w:t>Công nghệ</w:t>
            </w:r>
            <w:r>
              <w:rPr>
                <w:b/>
                <w:szCs w:val="28"/>
              </w:rPr>
              <w:t xml:space="preserve"> Điệ</w:t>
            </w:r>
            <w:r w:rsidRPr="0041192D">
              <w:rPr>
                <w:b/>
                <w:szCs w:val="28"/>
              </w:rPr>
              <w:t xml:space="preserve">n </w:t>
            </w:r>
            <w:r>
              <w:rPr>
                <w:b/>
                <w:szCs w:val="28"/>
              </w:rPr>
              <w:t>-</w:t>
            </w:r>
            <w:r w:rsidRPr="0041192D">
              <w:rPr>
                <w:b/>
                <w:szCs w:val="28"/>
              </w:rPr>
              <w:t xml:space="preserve"> Điện tử; Khu vực Căn tin; Bể nước</w:t>
            </w:r>
          </w:p>
        </w:tc>
      </w:tr>
      <w:tr w:rsidR="000B563A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563A" w:rsidRPr="00C56D6B" w:rsidRDefault="000B563A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>- Có hệ thống điện đảm bảo an toàn (cầu dao, CB, ổ cắm điện,… ), khá tốt.</w:t>
            </w:r>
          </w:p>
          <w:p w:rsidR="000B563A" w:rsidRDefault="000B563A" w:rsidP="00870CB8">
            <w:pPr>
              <w:jc w:val="both"/>
            </w:pPr>
            <w:r>
              <w:t>- Các bình xịt CO</w:t>
            </w:r>
            <w:r w:rsidRPr="000B37EA">
              <w:rPr>
                <w:vertAlign w:val="subscript"/>
              </w:rPr>
              <w:t xml:space="preserve">2 </w:t>
            </w:r>
            <w:r>
              <w:t xml:space="preserve"> PCCC được trang bị đầy đủ và bố trí hợp lý. Hiện đang được kiểm tra, thay mới theo định kỳ.</w:t>
            </w:r>
          </w:p>
          <w:p w:rsidR="000B563A" w:rsidRDefault="000B563A" w:rsidP="00870CB8">
            <w:pPr>
              <w:jc w:val="both"/>
            </w:pPr>
            <w:r>
              <w:t>- Vệ sinh xưởng sạch, hiện không có HSSV học.</w:t>
            </w:r>
          </w:p>
          <w:p w:rsidR="000B563A" w:rsidRPr="00C56D6B" w:rsidRDefault="000B563A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ind w:left="75"/>
              <w:jc w:val="both"/>
            </w:pPr>
          </w:p>
          <w:p w:rsidR="000B563A" w:rsidRPr="0041192D" w:rsidRDefault="000B563A" w:rsidP="00870CB8">
            <w:pPr>
              <w:ind w:left="75"/>
              <w:jc w:val="both"/>
            </w:pPr>
            <w:r>
              <w:t>- Định kỳ 1 tháng cho khởi động máy bơm nước chữa cháy một lần.</w:t>
            </w:r>
          </w:p>
        </w:tc>
      </w:tr>
      <w:tr w:rsidR="000B563A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B563A" w:rsidRPr="00C56D6B" w:rsidRDefault="000B563A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>- Các nhà vệ sinh sạch.</w:t>
            </w:r>
          </w:p>
          <w:p w:rsidR="000B563A" w:rsidRDefault="000B563A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 w:rsidRPr="00655D8A">
              <w:rPr>
                <w:highlight w:val="yellow"/>
              </w:rPr>
              <w:t>Cần thay mới, gắn thêm những biển báo “Cấm lửa”, “Cấm hút thuốc”, “Các bước báo động, chữa cháy”, … ở những hành lang, trong các xưởng.</w:t>
            </w:r>
          </w:p>
          <w:p w:rsidR="000B563A" w:rsidRDefault="000B563A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ind w:left="75"/>
              <w:jc w:val="both"/>
            </w:pPr>
            <w:r>
              <w:t>- Nhà vệ sinh nam (đầu dãy H) cần xây bít khoảng trống phía trước.</w:t>
            </w:r>
          </w:p>
          <w:p w:rsidR="000B563A" w:rsidRDefault="000B563A" w:rsidP="00566429">
            <w:pPr>
              <w:ind w:left="75"/>
              <w:jc w:val="both"/>
            </w:pPr>
            <w:r>
              <w:t xml:space="preserve">- </w:t>
            </w:r>
            <w:r w:rsidRPr="00655D8A">
              <w:rPr>
                <w:highlight w:val="yellow"/>
              </w:rPr>
              <w:t>Thay các bóng đèn không sáng ở cả 2 nhà vệ sinh  nam, nữ.</w:t>
            </w:r>
          </w:p>
        </w:tc>
      </w:tr>
      <w:tr w:rsidR="000B563A" w:rsidRPr="00C56D6B" w:rsidTr="00451589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DF7838">
            <w:pPr>
              <w:jc w:val="both"/>
            </w:pPr>
            <w:r w:rsidRPr="0041192D">
              <w:rPr>
                <w:b/>
                <w:szCs w:val="28"/>
              </w:rPr>
              <w:t xml:space="preserve">Khoa </w:t>
            </w:r>
            <w:r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May Thời trang</w:t>
            </w:r>
          </w:p>
        </w:tc>
      </w:tr>
      <w:tr w:rsidR="000B563A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4F6249" w:rsidRDefault="000B563A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ưởng bị mất.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mới.</w:t>
            </w:r>
          </w:p>
        </w:tc>
      </w:tr>
      <w:tr w:rsidR="000B563A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Rập.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655D8A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655D8A">
              <w:rPr>
                <w:color w:val="000000"/>
                <w:sz w:val="24"/>
                <w:szCs w:val="24"/>
                <w:highlight w:val="yellow"/>
              </w:rPr>
              <w:t>Có 02 Quạt bị hư.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0B563A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Xưởng May 2.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655D8A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655D8A">
              <w:rPr>
                <w:color w:val="000000"/>
                <w:sz w:val="24"/>
                <w:szCs w:val="24"/>
                <w:highlight w:val="yellow"/>
              </w:rPr>
              <w:t>Có 01 Quạt bị hư.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0B563A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Xưởng May 3.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655D8A" w:rsidRDefault="000B563A" w:rsidP="00870CB8">
            <w:pPr>
              <w:jc w:val="both"/>
              <w:rPr>
                <w:bCs/>
                <w:sz w:val="24"/>
                <w:szCs w:val="24"/>
                <w:highlight w:val="yellow"/>
              </w:rPr>
            </w:pPr>
            <w:r w:rsidRPr="00655D8A">
              <w:rPr>
                <w:bCs/>
                <w:sz w:val="24"/>
                <w:szCs w:val="24"/>
                <w:highlight w:val="yellow"/>
              </w:rPr>
              <w:t>Trần nhà bị bong.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0B563A" w:rsidRPr="00C56D6B" w:rsidTr="00451589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AD3696" w:rsidRDefault="000B563A" w:rsidP="00DF783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Khoa Công nghệ  Điện - Điện tử</w:t>
            </w:r>
          </w:p>
        </w:tc>
      </w:tr>
      <w:tr w:rsidR="000B563A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4F6249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121A90">
              <w:rPr>
                <w:color w:val="000000"/>
                <w:sz w:val="24"/>
                <w:szCs w:val="24"/>
                <w:highlight w:val="yellow"/>
              </w:rPr>
              <w:t>Tủ PCCC bị bể kiếng.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0B563A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 xưởng.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4F6249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Sàn dơ.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Cần lau sạch.</w:t>
            </w:r>
          </w:p>
        </w:tc>
      </w:tr>
      <w:tr w:rsidR="000B563A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DF7838">
            <w:pPr>
              <w:jc w:val="both"/>
              <w:rPr>
                <w:b/>
                <w:bCs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>
              <w:rPr>
                <w:b/>
                <w:color w:val="000000"/>
              </w:rPr>
              <w:t xml:space="preserve">Công nghệ </w:t>
            </w:r>
            <w:r w:rsidRPr="0041192D">
              <w:rPr>
                <w:b/>
                <w:szCs w:val="28"/>
              </w:rPr>
              <w:t>Nhiệt lạnh</w:t>
            </w:r>
          </w:p>
        </w:tc>
      </w:tr>
      <w:tr w:rsidR="000B563A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xưởng.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121A90">
              <w:rPr>
                <w:color w:val="000000"/>
                <w:sz w:val="24"/>
                <w:szCs w:val="24"/>
                <w:highlight w:val="yellow"/>
              </w:rPr>
              <w:t>- Bảng nội quy xưởng để không đúng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B563A" w:rsidRPr="004F6249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 xml:space="preserve">- </w:t>
            </w:r>
            <w:r w:rsidRPr="00121A90">
              <w:rPr>
                <w:highlight w:val="yellow"/>
              </w:rPr>
              <w:t>Cần bố trí lại bảng nội quy xưởng ở nơi dể nhìn thấy ở ngay cửa xưởng.</w:t>
            </w:r>
          </w:p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t>- Cần lau sạch.</w:t>
            </w:r>
          </w:p>
        </w:tc>
      </w:tr>
      <w:tr w:rsidR="000B563A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566429">
            <w:pPr>
              <w:rPr>
                <w:color w:val="000000"/>
              </w:rPr>
            </w:pPr>
            <w:r>
              <w:rPr>
                <w:color w:val="000000"/>
              </w:rPr>
              <w:t>Văn phòng khoa.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B563A" w:rsidRPr="00121A90" w:rsidRDefault="000B563A" w:rsidP="00870CB8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121A90">
              <w:rPr>
                <w:color w:val="000000"/>
                <w:sz w:val="24"/>
                <w:szCs w:val="24"/>
                <w:highlight w:val="yellow"/>
              </w:rPr>
              <w:t>Bảng thông báo bẩn.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B563A" w:rsidRPr="00121A90" w:rsidRDefault="000B563A" w:rsidP="00870CB8">
            <w:pPr>
              <w:jc w:val="both"/>
              <w:rPr>
                <w:color w:val="000000"/>
                <w:highlight w:val="yellow"/>
              </w:rPr>
            </w:pPr>
            <w:r w:rsidRPr="00121A90">
              <w:rPr>
                <w:color w:val="000000"/>
                <w:highlight w:val="yellow"/>
              </w:rPr>
              <w:t>Cần làm vệ sinh cho sạch</w:t>
            </w:r>
          </w:p>
        </w:tc>
      </w:tr>
      <w:tr w:rsidR="000B563A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121A90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 w:rsidRPr="00121A90">
              <w:rPr>
                <w:color w:val="000000"/>
                <w:sz w:val="24"/>
                <w:szCs w:val="24"/>
              </w:rPr>
              <w:t>Bảng tên Xưởng bị mất.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121A90" w:rsidRDefault="000B563A" w:rsidP="00870CB8">
            <w:pPr>
              <w:jc w:val="both"/>
              <w:rPr>
                <w:color w:val="000000"/>
              </w:rPr>
            </w:pPr>
            <w:r w:rsidRPr="00121A90">
              <w:rPr>
                <w:color w:val="000000"/>
              </w:rPr>
              <w:t>Gắn mới</w:t>
            </w:r>
          </w:p>
        </w:tc>
      </w:tr>
      <w:tr w:rsidR="000B563A" w:rsidRPr="00C56D6B" w:rsidTr="006D6FB1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  <w:rPr>
                <w:color w:val="000000"/>
              </w:rPr>
            </w:pPr>
            <w:r w:rsidRPr="00386739">
              <w:rPr>
                <w:b/>
                <w:szCs w:val="28"/>
              </w:rPr>
              <w:t>Nhà C</w:t>
            </w:r>
          </w:p>
        </w:tc>
      </w:tr>
      <w:tr w:rsidR="000B563A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</w:rPr>
            </w:pPr>
          </w:p>
        </w:tc>
      </w:tr>
      <w:tr w:rsidR="000B563A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  <w:rPr>
                <w:b/>
                <w:color w:val="000000"/>
              </w:rPr>
            </w:pPr>
          </w:p>
        </w:tc>
      </w:tr>
      <w:tr w:rsidR="000B563A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8C5B31" w:rsidRDefault="000B563A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0B563A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lớp học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Quạt đảo, quạt trần</w:t>
            </w:r>
          </w:p>
          <w:p w:rsidR="000B563A" w:rsidRDefault="000B563A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 cánh quạt.</w:t>
            </w:r>
          </w:p>
          <w:p w:rsidR="000B563A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sạch.</w:t>
            </w:r>
          </w:p>
        </w:tc>
      </w:tr>
      <w:tr w:rsidR="000B563A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DF7838">
            <w:pPr>
              <w:rPr>
                <w:color w:val="000000"/>
              </w:rPr>
            </w:pPr>
            <w:r>
              <w:rPr>
                <w:color w:val="000000"/>
              </w:rPr>
              <w:t>Phòng Giáo viên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AD3696" w:rsidRDefault="000B563A" w:rsidP="00870CB8">
            <w:pPr>
              <w:jc w:val="both"/>
              <w:rPr>
                <w:bCs/>
                <w:sz w:val="24"/>
                <w:szCs w:val="24"/>
              </w:rPr>
            </w:pPr>
            <w:r w:rsidRPr="005F238E">
              <w:rPr>
                <w:bCs/>
                <w:sz w:val="24"/>
                <w:szCs w:val="24"/>
                <w:highlight w:val="yellow"/>
              </w:rPr>
              <w:t>Trần nhà bị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0B563A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Cổng sau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5F238E" w:rsidRDefault="000B563A" w:rsidP="00870CB8">
            <w:pPr>
              <w:jc w:val="both"/>
              <w:rPr>
                <w:bCs/>
                <w:sz w:val="24"/>
                <w:szCs w:val="24"/>
                <w:highlight w:val="yellow"/>
              </w:rPr>
            </w:pPr>
            <w:r w:rsidRPr="005F238E">
              <w:rPr>
                <w:bCs/>
                <w:sz w:val="24"/>
                <w:szCs w:val="24"/>
                <w:highlight w:val="yellow"/>
              </w:rPr>
              <w:t>Bảng thông báo bị nứt kiếng nền, nguy hiểm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5F238E" w:rsidRDefault="000B563A" w:rsidP="00870CB8">
            <w:pPr>
              <w:jc w:val="both"/>
              <w:rPr>
                <w:color w:val="000000"/>
                <w:highlight w:val="yellow"/>
              </w:rPr>
            </w:pPr>
            <w:r w:rsidRPr="005F238E">
              <w:rPr>
                <w:color w:val="000000"/>
                <w:highlight w:val="yellow"/>
              </w:rPr>
              <w:t>Cần sửa chữa ngay.</w:t>
            </w:r>
          </w:p>
        </w:tc>
      </w:tr>
      <w:tr w:rsidR="000B563A" w:rsidRPr="00C56D6B" w:rsidTr="00451589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Khuôn viên Trường</w:t>
            </w:r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  <w:r w:rsidRPr="006E2ABB">
              <w:rPr>
                <w:b/>
                <w:bCs/>
                <w:color w:val="FF0000"/>
                <w:sz w:val="28"/>
                <w:szCs w:val="28"/>
              </w:rPr>
              <w:t>Chú ý cắt, mé nhánh cây theo đề nghị</w:t>
            </w:r>
          </w:p>
        </w:tc>
      </w:tr>
      <w:tr w:rsidR="000B563A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DF78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Khu bãi xe 2 bánh (khu A -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0B563A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Cổng chính (gần tủ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Dời cây sang vị trí khác (nếu được), nếu không thì đốn hạ để mở rộng lối đi từ cổng vào</w:t>
            </w:r>
          </w:p>
        </w:tc>
      </w:tr>
      <w:tr w:rsidR="000B563A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t>Bãi xe sau căn tin khu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0B563A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222849">
            <w:pPr>
              <w:rPr>
                <w:sz w:val="24"/>
                <w:szCs w:val="24"/>
              </w:rPr>
            </w:pPr>
            <w:r>
              <w:t>Dọc theo tường rào tiếp giáp khu dân cư, từ sau sân khấu khu C đến Trạm biến áp 2 (Sân bóng đá)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Yêu cầu đ</w:t>
            </w:r>
            <w:r>
              <w:t>iện lực Tân Bình can thiệp cắt tỉa để nhánh cây xanh không quét vào đường dây điện 15KV</w:t>
            </w:r>
          </w:p>
        </w:tc>
      </w:tr>
      <w:tr w:rsidR="000B563A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Thiết bị - Vật tư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  <w:tr w:rsidR="000B563A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t>X</w:t>
            </w:r>
            <w:r w:rsidRPr="001F43B5">
              <w:t xml:space="preserve">ưởng Tiện khoa </w:t>
            </w:r>
            <w:r>
              <w:t xml:space="preserve">CN </w:t>
            </w:r>
            <w:r w:rsidRPr="001F43B5">
              <w:t>Cơ khí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Default="000B563A" w:rsidP="00870CB8">
            <w:pPr>
              <w:jc w:val="both"/>
            </w:pPr>
            <w:r>
              <w:t>- Mé nhánh trên cao</w:t>
            </w:r>
          </w:p>
          <w:p w:rsidR="000B563A" w:rsidRPr="00C56D6B" w:rsidRDefault="000B563A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>Sắp xếp một số cây mai gọn và vệ sinh khu vực này</w:t>
            </w:r>
          </w:p>
        </w:tc>
      </w:tr>
      <w:tr w:rsidR="000B563A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t>Sân trường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xà cừ</w:t>
            </w:r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0B563A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t>Căn tin khu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0B563A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Khoa CN Điện – Điện tử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63A" w:rsidRPr="00C56D6B" w:rsidRDefault="000B563A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A" w:rsidRPr="00C56D6B" w:rsidRDefault="000B563A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</w:tbl>
    <w:p w:rsidR="000B563A" w:rsidRDefault="000B563A" w:rsidP="00C56D6B">
      <w:pPr>
        <w:jc w:val="both"/>
        <w:rPr>
          <w:b/>
        </w:rPr>
      </w:pPr>
      <w:r w:rsidRPr="00C56D6B">
        <w:rPr>
          <w:b/>
        </w:rPr>
        <w:tab/>
      </w:r>
    </w:p>
    <w:p w:rsidR="000B563A" w:rsidRDefault="000B563A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0B563A" w:rsidRDefault="000B563A" w:rsidP="00C56D6B">
      <w:pPr>
        <w:jc w:val="both"/>
        <w:rPr>
          <w:b/>
        </w:rPr>
      </w:pPr>
      <w:r>
        <w:rPr>
          <w:b/>
        </w:rPr>
        <w:t xml:space="preserve">                        </w:t>
      </w:r>
      <w:r>
        <w:rPr>
          <w:b/>
        </w:rPr>
        <w:tab/>
        <w:t xml:space="preserve"> Kiêm trưởng ban</w:t>
      </w:r>
    </w:p>
    <w:p w:rsidR="000B563A" w:rsidRDefault="000B563A" w:rsidP="00C56D6B">
      <w:pPr>
        <w:jc w:val="both"/>
        <w:rPr>
          <w:b/>
        </w:rPr>
      </w:pPr>
    </w:p>
    <w:p w:rsidR="000B563A" w:rsidRDefault="000B563A" w:rsidP="00C56D6B">
      <w:pPr>
        <w:jc w:val="both"/>
        <w:rPr>
          <w:b/>
        </w:rPr>
      </w:pPr>
    </w:p>
    <w:p w:rsidR="000B563A" w:rsidRDefault="000B563A" w:rsidP="00C56D6B">
      <w:pPr>
        <w:jc w:val="both"/>
        <w:rPr>
          <w:b/>
        </w:rPr>
      </w:pPr>
    </w:p>
    <w:p w:rsidR="000B563A" w:rsidRDefault="000B563A" w:rsidP="00C56D6B">
      <w:pPr>
        <w:jc w:val="both"/>
        <w:rPr>
          <w:b/>
        </w:rPr>
      </w:pPr>
    </w:p>
    <w:p w:rsidR="000B563A" w:rsidRDefault="000B563A" w:rsidP="00C56D6B">
      <w:pPr>
        <w:jc w:val="both"/>
        <w:rPr>
          <w:b/>
        </w:rPr>
      </w:pPr>
    </w:p>
    <w:p w:rsidR="000B563A" w:rsidRPr="00535357" w:rsidRDefault="000B563A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  <w:t>Nguyễn Văn Dũng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Nguyễn Ngọc Trang</w:t>
      </w:r>
    </w:p>
    <w:sectPr w:rsidR="000B563A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5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DE"/>
    <w:rsid w:val="0004155F"/>
    <w:rsid w:val="00097BF1"/>
    <w:rsid w:val="00097D5C"/>
    <w:rsid w:val="000B37EA"/>
    <w:rsid w:val="000B563A"/>
    <w:rsid w:val="00104D07"/>
    <w:rsid w:val="00106E57"/>
    <w:rsid w:val="00121A90"/>
    <w:rsid w:val="001D3723"/>
    <w:rsid w:val="001F43B5"/>
    <w:rsid w:val="00222849"/>
    <w:rsid w:val="002A2217"/>
    <w:rsid w:val="002A7BA9"/>
    <w:rsid w:val="003325B7"/>
    <w:rsid w:val="003436D1"/>
    <w:rsid w:val="00386739"/>
    <w:rsid w:val="0041192D"/>
    <w:rsid w:val="00427B7E"/>
    <w:rsid w:val="004353C0"/>
    <w:rsid w:val="00451589"/>
    <w:rsid w:val="00487A09"/>
    <w:rsid w:val="004E5B57"/>
    <w:rsid w:val="004F5E0B"/>
    <w:rsid w:val="004F6249"/>
    <w:rsid w:val="00535357"/>
    <w:rsid w:val="00543E79"/>
    <w:rsid w:val="00566429"/>
    <w:rsid w:val="005D6FB3"/>
    <w:rsid w:val="005F238E"/>
    <w:rsid w:val="00655D8A"/>
    <w:rsid w:val="006D1BF0"/>
    <w:rsid w:val="006D6FB1"/>
    <w:rsid w:val="006E2ABB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65E6B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75EC9"/>
    <w:rsid w:val="00DB7032"/>
    <w:rsid w:val="00DF7838"/>
    <w:rsid w:val="00DF7C26"/>
    <w:rsid w:val="00E37F5F"/>
    <w:rsid w:val="00E40F30"/>
    <w:rsid w:val="00EF3659"/>
    <w:rsid w:val="00F50D8B"/>
    <w:rsid w:val="00FE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1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15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4</Pages>
  <Words>672</Words>
  <Characters>3837</Characters>
  <Application>Microsoft Office Outlook</Application>
  <DocSecurity>0</DocSecurity>
  <Lines>0</Lines>
  <Paragraphs>0</Paragraphs>
  <ScaleCrop>false</ScaleCrop>
  <Company>Version 5.1 build 2600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Admin</cp:lastModifiedBy>
  <cp:revision>11</cp:revision>
  <cp:lastPrinted>2014-06-23T07:48:00Z</cp:lastPrinted>
  <dcterms:created xsi:type="dcterms:W3CDTF">2015-07-22T07:50:00Z</dcterms:created>
  <dcterms:modified xsi:type="dcterms:W3CDTF">2015-07-23T08:38:00Z</dcterms:modified>
</cp:coreProperties>
</file>